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376" w:rsidRPr="00D14376" w:rsidRDefault="00D14376" w:rsidP="00D14376">
      <w:pPr>
        <w:rPr>
          <w:sz w:val="28"/>
          <w:szCs w:val="28"/>
        </w:rPr>
      </w:pPr>
      <w:r w:rsidRPr="00D14376">
        <w:rPr>
          <w:rFonts w:hint="eastAsia"/>
          <w:sz w:val="28"/>
          <w:szCs w:val="28"/>
        </w:rPr>
        <w:t>附件</w:t>
      </w:r>
      <w:r w:rsidRPr="00D14376">
        <w:rPr>
          <w:rFonts w:hint="eastAsia"/>
          <w:sz w:val="28"/>
          <w:szCs w:val="28"/>
        </w:rPr>
        <w:t>1</w:t>
      </w:r>
      <w:r w:rsidRPr="00D14376">
        <w:rPr>
          <w:rFonts w:hint="eastAsia"/>
          <w:sz w:val="28"/>
          <w:szCs w:val="28"/>
        </w:rPr>
        <w:t>：</w:t>
      </w:r>
    </w:p>
    <w:p w:rsidR="00634EC8" w:rsidRPr="00D14376" w:rsidRDefault="00DB33E6" w:rsidP="00D14376">
      <w:pPr>
        <w:pStyle w:val="1"/>
        <w:jc w:val="center"/>
      </w:pPr>
      <w:r w:rsidRPr="00D14376">
        <w:rPr>
          <w:rFonts w:hint="eastAsia"/>
        </w:rPr>
        <w:t>学习通下载及登录流程</w:t>
      </w:r>
    </w:p>
    <w:p w:rsidR="00634EC8" w:rsidRPr="00D14376" w:rsidRDefault="00D14376">
      <w:pPr>
        <w:rPr>
          <w:b/>
          <w:sz w:val="28"/>
          <w:szCs w:val="28"/>
        </w:rPr>
      </w:pPr>
      <w:r w:rsidRPr="00D14376"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 wp14:anchorId="6E15F145" wp14:editId="5AD5CBFE">
            <wp:simplePos x="0" y="0"/>
            <wp:positionH relativeFrom="column">
              <wp:posOffset>1065530</wp:posOffset>
            </wp:positionH>
            <wp:positionV relativeFrom="paragraph">
              <wp:posOffset>500380</wp:posOffset>
            </wp:positionV>
            <wp:extent cx="2656840" cy="2656840"/>
            <wp:effectExtent l="0" t="0" r="0" b="0"/>
            <wp:wrapTopAndBottom/>
            <wp:docPr id="1" name="图片 1" descr="e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w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4376">
        <w:rPr>
          <w:rFonts w:hint="eastAsia"/>
          <w:b/>
          <w:sz w:val="28"/>
          <w:szCs w:val="28"/>
        </w:rPr>
        <w:t>一、</w:t>
      </w:r>
      <w:r w:rsidR="00DB33E6" w:rsidRPr="00D14376">
        <w:rPr>
          <w:rFonts w:hint="eastAsia"/>
          <w:b/>
          <w:sz w:val="28"/>
          <w:szCs w:val="28"/>
        </w:rPr>
        <w:t>扫描</w:t>
      </w:r>
      <w:proofErr w:type="gramStart"/>
      <w:r w:rsidR="00DB33E6" w:rsidRPr="00D14376">
        <w:rPr>
          <w:rFonts w:hint="eastAsia"/>
          <w:b/>
          <w:sz w:val="28"/>
          <w:szCs w:val="28"/>
        </w:rPr>
        <w:t>二维码下载</w:t>
      </w:r>
      <w:proofErr w:type="gramEnd"/>
      <w:r w:rsidR="00DB33E6" w:rsidRPr="00D14376">
        <w:rPr>
          <w:rFonts w:hint="eastAsia"/>
          <w:b/>
          <w:sz w:val="28"/>
          <w:szCs w:val="28"/>
        </w:rPr>
        <w:t>“学习通”</w:t>
      </w:r>
    </w:p>
    <w:p w:rsidR="00634EC8" w:rsidRPr="00D14376" w:rsidRDefault="00D14376">
      <w:pPr>
        <w:rPr>
          <w:b/>
          <w:sz w:val="28"/>
          <w:szCs w:val="28"/>
        </w:rPr>
      </w:pPr>
      <w:r w:rsidRPr="00D14376">
        <w:rPr>
          <w:rFonts w:hint="eastAsia"/>
          <w:b/>
          <w:sz w:val="28"/>
          <w:szCs w:val="28"/>
        </w:rPr>
        <w:t>二、登录</w:t>
      </w:r>
    </w:p>
    <w:p w:rsidR="00634EC8" w:rsidRPr="00D14376" w:rsidRDefault="00753A06" w:rsidP="00DB33E6">
      <w:pPr>
        <w:ind w:firstLineChars="200" w:firstLine="560"/>
        <w:rPr>
          <w:sz w:val="28"/>
          <w:szCs w:val="28"/>
        </w:rPr>
      </w:pPr>
      <w:r w:rsidRPr="00D14376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2BA9FF26" wp14:editId="33AE2A4D">
                <wp:simplePos x="0" y="0"/>
                <wp:positionH relativeFrom="column">
                  <wp:posOffset>2619375</wp:posOffset>
                </wp:positionH>
                <wp:positionV relativeFrom="paragraph">
                  <wp:posOffset>1148715</wp:posOffset>
                </wp:positionV>
                <wp:extent cx="2042160" cy="2814320"/>
                <wp:effectExtent l="0" t="0" r="0" b="5080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2160" cy="2814320"/>
                          <a:chOff x="10232" y="8838"/>
                          <a:chExt cx="3216" cy="6698"/>
                        </a:xfrm>
                      </wpg:grpSpPr>
                      <pic:pic xmlns:pic="http://schemas.openxmlformats.org/drawingml/2006/picture">
                        <pic:nvPicPr>
                          <pic:cNvPr id="4" name="图片 4" descr="Screenshot_2018-07-05-13-42-07-409_com.chaoxing.m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232" y="8838"/>
                            <a:ext cx="3216" cy="6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 8"/>
                        <wps:cNvSpPr/>
                        <wps:spPr>
                          <a:xfrm>
                            <a:off x="10965" y="14878"/>
                            <a:ext cx="615" cy="345"/>
                          </a:xfrm>
                          <a:custGeom>
                            <a:avLst/>
                            <a:gdLst>
                              <a:gd name="connsiteX0" fmla="*/ 2723651 w 2860172"/>
                              <a:gd name="connsiteY0" fmla="*/ 817 h 2023853"/>
                              <a:gd name="connsiteX1" fmla="*/ 2826935 w 2860172"/>
                              <a:gd name="connsiteY1" fmla="*/ 33337 h 2023853"/>
                              <a:gd name="connsiteX2" fmla="*/ 2829774 w 2860172"/>
                              <a:gd name="connsiteY2" fmla="*/ 35326 h 2023853"/>
                              <a:gd name="connsiteX3" fmla="*/ 2849613 w 2860172"/>
                              <a:gd name="connsiteY3" fmla="*/ 185007 h 2023853"/>
                              <a:gd name="connsiteX4" fmla="*/ 2807494 w 2860172"/>
                              <a:gd name="connsiteY4" fmla="*/ 326285 h 2023853"/>
                              <a:gd name="connsiteX5" fmla="*/ 2480152 w 2860172"/>
                              <a:gd name="connsiteY5" fmla="*/ 1326140 h 2023853"/>
                              <a:gd name="connsiteX6" fmla="*/ 2479216 w 2860172"/>
                              <a:gd name="connsiteY6" fmla="*/ 1322755 h 2023853"/>
                              <a:gd name="connsiteX7" fmla="*/ 2348905 w 2860172"/>
                              <a:gd name="connsiteY7" fmla="*/ 1721466 h 2023853"/>
                              <a:gd name="connsiteX8" fmla="*/ 2280556 w 2860172"/>
                              <a:gd name="connsiteY8" fmla="*/ 1058272 h 2023853"/>
                              <a:gd name="connsiteX9" fmla="*/ 2226338 w 2860172"/>
                              <a:gd name="connsiteY9" fmla="*/ 1103673 h 2023853"/>
                              <a:gd name="connsiteX10" fmla="*/ 0 w 2860172"/>
                              <a:gd name="connsiteY10" fmla="*/ 2023853 h 2023853"/>
                              <a:gd name="connsiteX11" fmla="*/ 1702841 w 2860172"/>
                              <a:gd name="connsiteY11" fmla="*/ 735848 h 2023853"/>
                              <a:gd name="connsiteX12" fmla="*/ 1811294 w 2860172"/>
                              <a:gd name="connsiteY12" fmla="*/ 575004 h 2023853"/>
                              <a:gd name="connsiteX13" fmla="*/ 1151281 w 2860172"/>
                              <a:gd name="connsiteY13" fmla="*/ 506068 h 2023853"/>
                              <a:gd name="connsiteX14" fmla="*/ 2640411 w 2860172"/>
                              <a:gd name="connsiteY14" fmla="*/ 20803 h 2023853"/>
                              <a:gd name="connsiteX15" fmla="*/ 2675299 w 2860172"/>
                              <a:gd name="connsiteY15" fmla="*/ 10454 h 2023853"/>
                              <a:gd name="connsiteX16" fmla="*/ 2723651 w 2860172"/>
                              <a:gd name="connsiteY16" fmla="*/ 817 h 20238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860172" h="2023853">
                                <a:moveTo>
                                  <a:pt x="2723651" y="817"/>
                                </a:moveTo>
                                <a:cubicBezTo>
                                  <a:pt x="2768908" y="-3349"/>
                                  <a:pt x="2804496" y="8545"/>
                                  <a:pt x="2826935" y="33337"/>
                                </a:cubicBezTo>
                                <a:cubicBezTo>
                                  <a:pt x="2828146" y="33729"/>
                                  <a:pt x="2828970" y="34520"/>
                                  <a:pt x="2829774" y="35326"/>
                                </a:cubicBezTo>
                                <a:cubicBezTo>
                                  <a:pt x="2860445" y="66039"/>
                                  <a:pt x="2869482" y="118360"/>
                                  <a:pt x="2849613" y="185007"/>
                                </a:cubicBezTo>
                                <a:lnTo>
                                  <a:pt x="2807494" y="326285"/>
                                </a:lnTo>
                                <a:lnTo>
                                  <a:pt x="2480152" y="1326140"/>
                                </a:lnTo>
                                <a:lnTo>
                                  <a:pt x="2479216" y="1322755"/>
                                </a:lnTo>
                                <a:lnTo>
                                  <a:pt x="2348905" y="1721466"/>
                                </a:lnTo>
                                <a:lnTo>
                                  <a:pt x="2280556" y="1058272"/>
                                </a:lnTo>
                                <a:lnTo>
                                  <a:pt x="2226338" y="1103673"/>
                                </a:lnTo>
                                <a:cubicBezTo>
                                  <a:pt x="1323053" y="1809646"/>
                                  <a:pt x="162385" y="2005519"/>
                                  <a:pt x="0" y="2023853"/>
                                </a:cubicBezTo>
                                <a:cubicBezTo>
                                  <a:pt x="722027" y="1807246"/>
                                  <a:pt x="1311081" y="1275400"/>
                                  <a:pt x="1702841" y="735848"/>
                                </a:cubicBezTo>
                                <a:lnTo>
                                  <a:pt x="1811294" y="575004"/>
                                </a:lnTo>
                                <a:lnTo>
                                  <a:pt x="1151281" y="506068"/>
                                </a:lnTo>
                                <a:lnTo>
                                  <a:pt x="2640411" y="20803"/>
                                </a:lnTo>
                                <a:lnTo>
                                  <a:pt x="2675299" y="10454"/>
                                </a:lnTo>
                                <a:cubicBezTo>
                                  <a:pt x="2692405" y="5379"/>
                                  <a:pt x="2708565" y="2206"/>
                                  <a:pt x="2723651" y="8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3" o:spid="_x0000_s1026" style="position:absolute;left:0;text-align:left;margin-left:206.25pt;margin-top:90.45pt;width:160.8pt;height:221.6pt;z-index:251657728;mso-height-relative:margin" coordorigin="10232,8838" coordsize="3216,6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" o:spid="_x0000_s1027" type="#_x0000_t75" alt="Screenshot_2018-07-05-13-42-07-409_com.chaoxing.m" style="position:absolute;left:10232;top:8838;width:3216;height:6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/1pjEAAAA2gAAAA8AAABkcnMvZG93bnJldi54bWxEj0FrwkAUhO9C/8PyCr2ZjVJtSV2ltRV6&#10;Ea0V9PjIPpPQ7Nuwu8bYX+8KgsdhZr5hJrPO1KIl5yvLCgZJCoI4t7riQsH2d9F/BeEDssbaMik4&#10;k4fZ9KE3wUzbE/9QuwmFiBD2GSooQ2gyKX1ekkGf2IY4egfrDIYoXSG1w1OEm1oO03QsDVYcF0ps&#10;aF5S/rc5GgW8Wh4/eP1y+B+0+2r05erd9nOh1NNj9/4GIlAX7uFb+1sreIbrlXgD5PQ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/1pjEAAAA2gAAAA8AAAAAAAAAAAAAAAAA&#10;nwIAAGRycy9kb3ducmV2LnhtbFBLBQYAAAAABAAEAPcAAACQAwAAAAA=&#10;">
                  <v:imagedata r:id="rId8" o:title="Screenshot_2018-07-05-13-42-07-409_com.chaoxing"/>
                  <v:path arrowok="t"/>
                </v:shape>
                <v:shape id=" 8" o:spid="_x0000_s1028" style="position:absolute;left:10965;top:14878;width:615;height:345;visibility:visible;mso-wrap-style:square;v-text-anchor:middle" coordsize="2860172,2023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D0+MIA&#10;AADaAAAADwAAAGRycy9kb3ducmV2LnhtbERPy2rCQBTdF/yH4Qru6kTRUlNHEbFgNj6iSJeXzG2S&#10;mrmTZkYT/95ZFLo8nPd82ZlK3KlxpWUFo2EEgjizuuRcwfn0+foOwnlkjZVlUvAgB8tF72WOsbYt&#10;H+me+lyEEHYxKii8r2MpXVaQQTe0NXHgvm1j0AfY5FI32IZwU8lxFL1JgyWHhgJrWheUXdObUWC+&#10;du3qMNn6TXlNjr+znyTZX6ZKDfrd6gOEp87/i//cW60gbA1Xw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oPT4wgAAANoAAAAPAAAAAAAAAAAAAAAAAJgCAABkcnMvZG93&#10;bnJldi54bWxQSwUGAAAAAAQABAD1AAAAhwMAAAAA&#10;" path="m2723651,817v45257,-4166,80845,7728,103284,32520c2828146,33729,2828970,34520,2829774,35326v30671,30713,39708,83034,19839,149681l2807494,326285r-327342,999855l2479216,1322755r-130311,398711l2280556,1058272r-54218,45401c1323053,1809646,162385,2005519,,2023853,722027,1807246,1311081,1275400,1702841,735848l1811294,575004,1151281,506068,2640411,20803r34888,-10349c2692405,5379,2708565,2206,2723651,817xe" fillcolor="red" stroked="f" strokeweight="1pt">
                  <v:stroke joinstyle="miter"/>
                  <v:path arrowok="t" o:connecttype="custom" o:connectlocs="586,0;608,6;608,6;613,32;604,56;533,226;533,225;505,293;490,180;479,188;0,345;366,125;389,98;248,86;568,4;575,2;586,0" o:connectangles="0,0,0,0,0,0,0,0,0,0,0,0,0,0,0,0,0"/>
                </v:shape>
              </v:group>
            </w:pict>
          </mc:Fallback>
        </mc:AlternateContent>
      </w:r>
      <w:r w:rsidRPr="00D14376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20547BA7" wp14:editId="64187A13">
                <wp:simplePos x="0" y="0"/>
                <wp:positionH relativeFrom="column">
                  <wp:posOffset>144780</wp:posOffset>
                </wp:positionH>
                <wp:positionV relativeFrom="paragraph">
                  <wp:posOffset>1176655</wp:posOffset>
                </wp:positionV>
                <wp:extent cx="2065020" cy="2785745"/>
                <wp:effectExtent l="0" t="0" r="0" b="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5020" cy="2785745"/>
                          <a:chOff x="6497" y="8837"/>
                          <a:chExt cx="3252" cy="6772"/>
                        </a:xfrm>
                      </wpg:grpSpPr>
                      <pic:pic xmlns:pic="http://schemas.openxmlformats.org/drawingml/2006/picture">
                        <pic:nvPicPr>
                          <pic:cNvPr id="6" name="图片 6" descr="Screenshot_2018-07-05-13-59-13-304_com.chaoxing.m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497" y="8837"/>
                            <a:ext cx="3252" cy="6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 7"/>
                        <wps:cNvSpPr/>
                        <wps:spPr>
                          <a:xfrm>
                            <a:off x="6960" y="9568"/>
                            <a:ext cx="585" cy="345"/>
                          </a:xfrm>
                          <a:custGeom>
                            <a:avLst/>
                            <a:gdLst>
                              <a:gd name="connsiteX0" fmla="*/ 2723651 w 2860172"/>
                              <a:gd name="connsiteY0" fmla="*/ 817 h 2023853"/>
                              <a:gd name="connsiteX1" fmla="*/ 2826935 w 2860172"/>
                              <a:gd name="connsiteY1" fmla="*/ 33337 h 2023853"/>
                              <a:gd name="connsiteX2" fmla="*/ 2829774 w 2860172"/>
                              <a:gd name="connsiteY2" fmla="*/ 35326 h 2023853"/>
                              <a:gd name="connsiteX3" fmla="*/ 2849613 w 2860172"/>
                              <a:gd name="connsiteY3" fmla="*/ 185007 h 2023853"/>
                              <a:gd name="connsiteX4" fmla="*/ 2807494 w 2860172"/>
                              <a:gd name="connsiteY4" fmla="*/ 326285 h 2023853"/>
                              <a:gd name="connsiteX5" fmla="*/ 2480152 w 2860172"/>
                              <a:gd name="connsiteY5" fmla="*/ 1326140 h 2023853"/>
                              <a:gd name="connsiteX6" fmla="*/ 2479216 w 2860172"/>
                              <a:gd name="connsiteY6" fmla="*/ 1322755 h 2023853"/>
                              <a:gd name="connsiteX7" fmla="*/ 2348905 w 2860172"/>
                              <a:gd name="connsiteY7" fmla="*/ 1721466 h 2023853"/>
                              <a:gd name="connsiteX8" fmla="*/ 2280556 w 2860172"/>
                              <a:gd name="connsiteY8" fmla="*/ 1058272 h 2023853"/>
                              <a:gd name="connsiteX9" fmla="*/ 2226338 w 2860172"/>
                              <a:gd name="connsiteY9" fmla="*/ 1103673 h 2023853"/>
                              <a:gd name="connsiteX10" fmla="*/ 0 w 2860172"/>
                              <a:gd name="connsiteY10" fmla="*/ 2023853 h 2023853"/>
                              <a:gd name="connsiteX11" fmla="*/ 1702841 w 2860172"/>
                              <a:gd name="connsiteY11" fmla="*/ 735848 h 2023853"/>
                              <a:gd name="connsiteX12" fmla="*/ 1811294 w 2860172"/>
                              <a:gd name="connsiteY12" fmla="*/ 575004 h 2023853"/>
                              <a:gd name="connsiteX13" fmla="*/ 1151281 w 2860172"/>
                              <a:gd name="connsiteY13" fmla="*/ 506068 h 2023853"/>
                              <a:gd name="connsiteX14" fmla="*/ 2640411 w 2860172"/>
                              <a:gd name="connsiteY14" fmla="*/ 20803 h 2023853"/>
                              <a:gd name="connsiteX15" fmla="*/ 2675299 w 2860172"/>
                              <a:gd name="connsiteY15" fmla="*/ 10454 h 2023853"/>
                              <a:gd name="connsiteX16" fmla="*/ 2723651 w 2860172"/>
                              <a:gd name="connsiteY16" fmla="*/ 817 h 20238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860172" h="2023853">
                                <a:moveTo>
                                  <a:pt x="2723651" y="817"/>
                                </a:moveTo>
                                <a:cubicBezTo>
                                  <a:pt x="2768908" y="-3349"/>
                                  <a:pt x="2804496" y="8545"/>
                                  <a:pt x="2826935" y="33337"/>
                                </a:cubicBezTo>
                                <a:cubicBezTo>
                                  <a:pt x="2828146" y="33729"/>
                                  <a:pt x="2828970" y="34520"/>
                                  <a:pt x="2829774" y="35326"/>
                                </a:cubicBezTo>
                                <a:cubicBezTo>
                                  <a:pt x="2860445" y="66039"/>
                                  <a:pt x="2869482" y="118360"/>
                                  <a:pt x="2849613" y="185007"/>
                                </a:cubicBezTo>
                                <a:lnTo>
                                  <a:pt x="2807494" y="326285"/>
                                </a:lnTo>
                                <a:lnTo>
                                  <a:pt x="2480152" y="1326140"/>
                                </a:lnTo>
                                <a:lnTo>
                                  <a:pt x="2479216" y="1322755"/>
                                </a:lnTo>
                                <a:lnTo>
                                  <a:pt x="2348905" y="1721466"/>
                                </a:lnTo>
                                <a:lnTo>
                                  <a:pt x="2280556" y="1058272"/>
                                </a:lnTo>
                                <a:lnTo>
                                  <a:pt x="2226338" y="1103673"/>
                                </a:lnTo>
                                <a:cubicBezTo>
                                  <a:pt x="1323053" y="1809646"/>
                                  <a:pt x="162385" y="2005519"/>
                                  <a:pt x="0" y="2023853"/>
                                </a:cubicBezTo>
                                <a:cubicBezTo>
                                  <a:pt x="722027" y="1807246"/>
                                  <a:pt x="1311081" y="1275400"/>
                                  <a:pt x="1702841" y="735848"/>
                                </a:cubicBezTo>
                                <a:lnTo>
                                  <a:pt x="1811294" y="575004"/>
                                </a:lnTo>
                                <a:lnTo>
                                  <a:pt x="1151281" y="506068"/>
                                </a:lnTo>
                                <a:lnTo>
                                  <a:pt x="2640411" y="20803"/>
                                </a:lnTo>
                                <a:lnTo>
                                  <a:pt x="2675299" y="10454"/>
                                </a:lnTo>
                                <a:cubicBezTo>
                                  <a:pt x="2692405" y="5379"/>
                                  <a:pt x="2708565" y="2206"/>
                                  <a:pt x="2723651" y="8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12" o:spid="_x0000_s1026" style="position:absolute;left:0;text-align:left;margin-left:11.4pt;margin-top:92.65pt;width:162.6pt;height:219.35pt;z-index:251656704;mso-height-relative:margin" coordorigin="6497,8837" coordsize="3252,6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">
                <v:shape id="图片 6" o:spid="_x0000_s1027" type="#_x0000_t75" alt="Screenshot_2018-07-05-13-59-13-304_com.chaoxing.m" style="position:absolute;left:6497;top:8837;width:3252;height:6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UuDPEAAAA2gAAAA8AAABkcnMvZG93bnJldi54bWxEj0FrAjEUhO+F/ofwCr0UzaogujWKLVYs&#10;nqoiPb5uXjeLm5cliRr/fVMo9DjMzDfMbJFsKy7kQ+NYwaBfgCCunG64VnDYv/UmIEJE1tg6JgU3&#10;CrCY39/NsNTuyh902cVaZAiHEhWYGLtSylAZshj6riPO3rfzFmOWvpba4zXDbSuHRTGWFhvOCwY7&#10;ejVUnXZnqyCZz6/pFt/T+mU1Op0HR798ilulHh/S8hlEpBT/w3/tjVYwht8r+QbI+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0UuDPEAAAA2gAAAA8AAAAAAAAAAAAAAAAA&#10;nwIAAGRycy9kb3ducmV2LnhtbFBLBQYAAAAABAAEAPcAAACQAwAAAAA=&#10;">
                  <v:imagedata r:id="rId10" o:title="Screenshot_2018-07-05-13-59-13-304_com.chaoxing"/>
                  <v:path arrowok="t"/>
                </v:shape>
                <v:shape id=" 7" o:spid="_x0000_s1028" style="position:absolute;left:6960;top:9568;width:585;height:345;visibility:visible;mso-wrap-style:square;v-text-anchor:middle" coordsize="2860172,2023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9gisUA&#10;AADaAAAADwAAAGRycy9kb3ducmV2LnhtbESPT2vCQBTE70K/w/IK3symRW2buooUBXPR+ofS4yP7&#10;mqRm36bZ1cRv7wpCj8PM/IaZzDpTiTM1rrSs4CmKQRBnVpecKzjsl4NXEM4ja6wsk4ILOZhNH3oT&#10;TLRteUvnnc9FgLBLUEHhfZ1I6bKCDLrI1sTB+7GNQR9kk0vdYBvgppLPcTyWBksOCwXW9FFQdtyd&#10;jALzvW7nn8OVX5THdPv39pumm6+RUv3Hbv4OwlPn/8P39koreIHblXAD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P2CKxQAAANoAAAAPAAAAAAAAAAAAAAAAAJgCAABkcnMv&#10;ZG93bnJldi54bWxQSwUGAAAAAAQABAD1AAAAigMAAAAA&#10;" path="m2723651,817v45257,-4166,80845,7728,103284,32520c2828146,33729,2828970,34520,2829774,35326v30671,30713,39708,83034,19839,149681l2807494,326285r-327342,999855l2479216,1322755r-130311,398711l2280556,1058272r-54218,45401c1323053,1809646,162385,2005519,,2023853,722027,1807246,1311081,1275400,1702841,735848l1811294,575004,1151281,506068,2640411,20803r34888,-10349c2692405,5379,2708565,2206,2723651,817xe" fillcolor="red" stroked="f" strokeweight="1pt">
                  <v:stroke joinstyle="miter"/>
                  <v:path arrowok="t" o:connecttype="custom" o:connectlocs="557,0;578,6;579,6;583,32;574,56;507,226;507,225;480,293;466,180;455,188;0,345;348,125;370,98;235,86;540,4;547,2;557,0" o:connectangles="0,0,0,0,0,0,0,0,0,0,0,0,0,0,0,0,0"/>
                </v:shape>
              </v:group>
            </w:pict>
          </mc:Fallback>
        </mc:AlternateContent>
      </w:r>
      <w:r w:rsidR="00DB33E6" w:rsidRPr="00D1437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A1024E3" wp14:editId="7863E736">
                <wp:simplePos x="0" y="0"/>
                <wp:positionH relativeFrom="column">
                  <wp:posOffset>1827530</wp:posOffset>
                </wp:positionH>
                <wp:positionV relativeFrom="paragraph">
                  <wp:posOffset>4451350</wp:posOffset>
                </wp:positionV>
                <wp:extent cx="381000" cy="257810"/>
                <wp:effectExtent l="0" t="0" r="0" b="8890"/>
                <wp:wrapNone/>
                <wp:docPr id="160" name="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22630" y="8551545"/>
                          <a:ext cx="381000" cy="257810"/>
                        </a:xfrm>
                        <a:custGeom>
                          <a:avLst/>
                          <a:gdLst>
                            <a:gd name="connsiteX0" fmla="*/ 2723651 w 2860172"/>
                            <a:gd name="connsiteY0" fmla="*/ 817 h 2023853"/>
                            <a:gd name="connsiteX1" fmla="*/ 2826935 w 2860172"/>
                            <a:gd name="connsiteY1" fmla="*/ 33337 h 2023853"/>
                            <a:gd name="connsiteX2" fmla="*/ 2829774 w 2860172"/>
                            <a:gd name="connsiteY2" fmla="*/ 35326 h 2023853"/>
                            <a:gd name="connsiteX3" fmla="*/ 2849613 w 2860172"/>
                            <a:gd name="connsiteY3" fmla="*/ 185007 h 2023853"/>
                            <a:gd name="connsiteX4" fmla="*/ 2807494 w 2860172"/>
                            <a:gd name="connsiteY4" fmla="*/ 326285 h 2023853"/>
                            <a:gd name="connsiteX5" fmla="*/ 2480152 w 2860172"/>
                            <a:gd name="connsiteY5" fmla="*/ 1326140 h 2023853"/>
                            <a:gd name="connsiteX6" fmla="*/ 2479216 w 2860172"/>
                            <a:gd name="connsiteY6" fmla="*/ 1322755 h 2023853"/>
                            <a:gd name="connsiteX7" fmla="*/ 2348905 w 2860172"/>
                            <a:gd name="connsiteY7" fmla="*/ 1721466 h 2023853"/>
                            <a:gd name="connsiteX8" fmla="*/ 2280556 w 2860172"/>
                            <a:gd name="connsiteY8" fmla="*/ 1058272 h 2023853"/>
                            <a:gd name="connsiteX9" fmla="*/ 2226338 w 2860172"/>
                            <a:gd name="connsiteY9" fmla="*/ 1103673 h 2023853"/>
                            <a:gd name="connsiteX10" fmla="*/ 0 w 2860172"/>
                            <a:gd name="connsiteY10" fmla="*/ 2023853 h 2023853"/>
                            <a:gd name="connsiteX11" fmla="*/ 1702841 w 2860172"/>
                            <a:gd name="connsiteY11" fmla="*/ 735848 h 2023853"/>
                            <a:gd name="connsiteX12" fmla="*/ 1811294 w 2860172"/>
                            <a:gd name="connsiteY12" fmla="*/ 575004 h 2023853"/>
                            <a:gd name="connsiteX13" fmla="*/ 1151281 w 2860172"/>
                            <a:gd name="connsiteY13" fmla="*/ 506068 h 2023853"/>
                            <a:gd name="connsiteX14" fmla="*/ 2640411 w 2860172"/>
                            <a:gd name="connsiteY14" fmla="*/ 20803 h 2023853"/>
                            <a:gd name="connsiteX15" fmla="*/ 2675299 w 2860172"/>
                            <a:gd name="connsiteY15" fmla="*/ 10454 h 2023853"/>
                            <a:gd name="connsiteX16" fmla="*/ 2723651 w 2860172"/>
                            <a:gd name="connsiteY16" fmla="*/ 817 h 20238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860172" h="2023853">
                              <a:moveTo>
                                <a:pt x="2723651" y="817"/>
                              </a:moveTo>
                              <a:cubicBezTo>
                                <a:pt x="2768908" y="-3349"/>
                                <a:pt x="2804496" y="8545"/>
                                <a:pt x="2826935" y="33337"/>
                              </a:cubicBezTo>
                              <a:cubicBezTo>
                                <a:pt x="2828146" y="33729"/>
                                <a:pt x="2828970" y="34520"/>
                                <a:pt x="2829774" y="35326"/>
                              </a:cubicBezTo>
                              <a:cubicBezTo>
                                <a:pt x="2860445" y="66039"/>
                                <a:pt x="2869482" y="118360"/>
                                <a:pt x="2849613" y="185007"/>
                              </a:cubicBezTo>
                              <a:lnTo>
                                <a:pt x="2807494" y="326285"/>
                              </a:lnTo>
                              <a:lnTo>
                                <a:pt x="2480152" y="1326140"/>
                              </a:lnTo>
                              <a:lnTo>
                                <a:pt x="2479216" y="1322755"/>
                              </a:lnTo>
                              <a:lnTo>
                                <a:pt x="2348905" y="1721466"/>
                              </a:lnTo>
                              <a:lnTo>
                                <a:pt x="2280556" y="1058272"/>
                              </a:lnTo>
                              <a:lnTo>
                                <a:pt x="2226338" y="1103673"/>
                              </a:lnTo>
                              <a:cubicBezTo>
                                <a:pt x="1323053" y="1809646"/>
                                <a:pt x="162385" y="2005519"/>
                                <a:pt x="0" y="2023853"/>
                              </a:cubicBezTo>
                              <a:cubicBezTo>
                                <a:pt x="722027" y="1807246"/>
                                <a:pt x="1311081" y="1275400"/>
                                <a:pt x="1702841" y="735848"/>
                              </a:cubicBezTo>
                              <a:lnTo>
                                <a:pt x="1811294" y="575004"/>
                              </a:lnTo>
                              <a:lnTo>
                                <a:pt x="1151281" y="506068"/>
                              </a:lnTo>
                              <a:lnTo>
                                <a:pt x="2640411" y="20803"/>
                              </a:lnTo>
                              <a:lnTo>
                                <a:pt x="2675299" y="10454"/>
                              </a:lnTo>
                              <a:cubicBezTo>
                                <a:pt x="2692405" y="5379"/>
                                <a:pt x="2708565" y="2206"/>
                                <a:pt x="2723651" y="81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 160" o:spid="_x0000_s1026" o:spt="100" style="position:absolute;left:0pt;margin-left:143.9pt;margin-top:350.5pt;height:20.3pt;width:30pt;z-index:251664384;v-text-anchor:middle;mso-width-relative:page;mso-height-relative:page;" fillcolor="#FF0000" filled="t" stroked="f" coordsize="2860172,2023853" o:gfxdata="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" path="m2723651,817c2768908,-3349,2804496,8545,2826935,33337c2828146,33729,2828970,34520,2829774,35326c2860445,66039,2869482,118360,2849613,185007l2807494,326285,2480152,1326140,2479216,1322755,2348905,1721466,2280556,1058272,2226338,1103673c1323053,1809646,162385,2005519,0,2023853c722027,1807246,1311081,1275400,1702841,735848l1811294,575004,1151281,506068,2640411,20803,2675299,10454c2692405,5379,2708565,2206,2723651,817xe">
                <v:path o:connectlocs="362814,104;376572,4246;376950,4500;379593,23567;373982,41564;330378,168931;330253,168500;312894,219290;303790,134808;296567,140592;0,257810;226833,93736;241280,73247;153360,64465;351725,2650;356373,1331;362814,104" o:connectangles="0,0,0,0,0,0,0,0,0,0,0,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 w:rsidR="00DB33E6" w:rsidRPr="00D14376">
        <w:rPr>
          <w:rFonts w:hint="eastAsia"/>
          <w:sz w:val="28"/>
          <w:szCs w:val="28"/>
        </w:rPr>
        <w:t>系统界面点击右下角“我的”，在上方点击“请先登录”进入登录界面，在登录界面点击最下方“其他登录方式”（不要在此填写手机号，也不要点击新用户注册）</w:t>
      </w:r>
    </w:p>
    <w:p w:rsidR="00634EC8" w:rsidRPr="00D14376" w:rsidRDefault="00634EC8">
      <w:pPr>
        <w:rPr>
          <w:sz w:val="28"/>
          <w:szCs w:val="28"/>
        </w:rPr>
      </w:pPr>
    </w:p>
    <w:p w:rsidR="00634EC8" w:rsidRPr="00D14376" w:rsidRDefault="00634EC8">
      <w:pPr>
        <w:rPr>
          <w:sz w:val="28"/>
          <w:szCs w:val="28"/>
        </w:rPr>
      </w:pPr>
    </w:p>
    <w:p w:rsidR="00634EC8" w:rsidRPr="00D14376" w:rsidRDefault="00634EC8">
      <w:pPr>
        <w:rPr>
          <w:sz w:val="28"/>
          <w:szCs w:val="28"/>
        </w:rPr>
      </w:pPr>
    </w:p>
    <w:p w:rsidR="00634EC8" w:rsidRPr="00D14376" w:rsidRDefault="00634EC8">
      <w:pPr>
        <w:rPr>
          <w:sz w:val="28"/>
          <w:szCs w:val="28"/>
        </w:rPr>
      </w:pPr>
    </w:p>
    <w:p w:rsidR="00634EC8" w:rsidRPr="00D14376" w:rsidRDefault="00634EC8">
      <w:pPr>
        <w:rPr>
          <w:sz w:val="28"/>
          <w:szCs w:val="28"/>
        </w:rPr>
      </w:pPr>
    </w:p>
    <w:p w:rsidR="00634EC8" w:rsidRPr="00D14376" w:rsidRDefault="00634EC8">
      <w:pPr>
        <w:rPr>
          <w:sz w:val="28"/>
          <w:szCs w:val="28"/>
        </w:rPr>
      </w:pPr>
    </w:p>
    <w:p w:rsidR="00634EC8" w:rsidRPr="00D14376" w:rsidRDefault="00634EC8">
      <w:pPr>
        <w:rPr>
          <w:sz w:val="28"/>
          <w:szCs w:val="28"/>
        </w:rPr>
      </w:pPr>
    </w:p>
    <w:p w:rsidR="00634EC8" w:rsidRPr="00D14376" w:rsidRDefault="00DB33E6" w:rsidP="00DB33E6">
      <w:pPr>
        <w:ind w:firstLineChars="200" w:firstLine="560"/>
        <w:rPr>
          <w:sz w:val="28"/>
          <w:szCs w:val="28"/>
        </w:rPr>
      </w:pPr>
      <w:r w:rsidRPr="00D14376">
        <w:rPr>
          <w:rFonts w:hint="eastAsia"/>
          <w:sz w:val="28"/>
          <w:szCs w:val="28"/>
        </w:rPr>
        <w:lastRenderedPageBreak/>
        <w:t>选择“机构账号登录”，机构登录第一栏输入“南京城市职业学院”，第二栏输入自己的工号，第三栏输入初始密码“</w:t>
      </w:r>
      <w:r w:rsidRPr="00D14376">
        <w:rPr>
          <w:rFonts w:hint="eastAsia"/>
          <w:sz w:val="28"/>
          <w:szCs w:val="28"/>
        </w:rPr>
        <w:t>123456</w:t>
      </w:r>
      <w:r w:rsidRPr="00D14376">
        <w:rPr>
          <w:rFonts w:hint="eastAsia"/>
          <w:sz w:val="28"/>
          <w:szCs w:val="28"/>
        </w:rPr>
        <w:t>”（</w:t>
      </w:r>
      <w:proofErr w:type="gramStart"/>
      <w:r w:rsidRPr="00D14376">
        <w:rPr>
          <w:rFonts w:hint="eastAsia"/>
          <w:sz w:val="28"/>
          <w:szCs w:val="28"/>
        </w:rPr>
        <w:t>如之前</w:t>
      </w:r>
      <w:proofErr w:type="gramEnd"/>
      <w:r w:rsidRPr="00D14376">
        <w:rPr>
          <w:rFonts w:hint="eastAsia"/>
          <w:sz w:val="28"/>
          <w:szCs w:val="28"/>
        </w:rPr>
        <w:t>用过学习通，则用已修改的密码即可），根据提示完成相关操作，最终进入含自己姓名的账号。</w:t>
      </w:r>
    </w:p>
    <w:p w:rsidR="00634EC8" w:rsidRPr="00D14376" w:rsidRDefault="00DB33E6">
      <w:pPr>
        <w:rPr>
          <w:sz w:val="28"/>
          <w:szCs w:val="28"/>
        </w:rPr>
      </w:pPr>
      <w:r w:rsidRPr="00D14376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5619EBC5" wp14:editId="3B76D6E8">
                <wp:simplePos x="0" y="0"/>
                <wp:positionH relativeFrom="column">
                  <wp:posOffset>284480</wp:posOffset>
                </wp:positionH>
                <wp:positionV relativeFrom="paragraph">
                  <wp:posOffset>188595</wp:posOffset>
                </wp:positionV>
                <wp:extent cx="2140585" cy="3846830"/>
                <wp:effectExtent l="0" t="0" r="12065" b="1270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0585" cy="3846830"/>
                          <a:chOff x="6345" y="20077"/>
                          <a:chExt cx="3371" cy="6058"/>
                        </a:xfrm>
                      </wpg:grpSpPr>
                      <pic:pic xmlns:pic="http://schemas.openxmlformats.org/drawingml/2006/picture">
                        <pic:nvPicPr>
                          <pic:cNvPr id="3" name="图片 3" descr="Screenshot_2018-07-05-13-42-12-637_com.chaoxing.m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512" y="20077"/>
                            <a:ext cx="3204" cy="6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 9"/>
                        <wps:cNvSpPr/>
                        <wps:spPr>
                          <a:xfrm>
                            <a:off x="6345" y="20983"/>
                            <a:ext cx="555" cy="285"/>
                          </a:xfrm>
                          <a:custGeom>
                            <a:avLst/>
                            <a:gdLst>
                              <a:gd name="connsiteX0" fmla="*/ 2723651 w 2860172"/>
                              <a:gd name="connsiteY0" fmla="*/ 817 h 2023853"/>
                              <a:gd name="connsiteX1" fmla="*/ 2826935 w 2860172"/>
                              <a:gd name="connsiteY1" fmla="*/ 33337 h 2023853"/>
                              <a:gd name="connsiteX2" fmla="*/ 2829774 w 2860172"/>
                              <a:gd name="connsiteY2" fmla="*/ 35326 h 2023853"/>
                              <a:gd name="connsiteX3" fmla="*/ 2849613 w 2860172"/>
                              <a:gd name="connsiteY3" fmla="*/ 185007 h 2023853"/>
                              <a:gd name="connsiteX4" fmla="*/ 2807494 w 2860172"/>
                              <a:gd name="connsiteY4" fmla="*/ 326285 h 2023853"/>
                              <a:gd name="connsiteX5" fmla="*/ 2480152 w 2860172"/>
                              <a:gd name="connsiteY5" fmla="*/ 1326140 h 2023853"/>
                              <a:gd name="connsiteX6" fmla="*/ 2479216 w 2860172"/>
                              <a:gd name="connsiteY6" fmla="*/ 1322755 h 2023853"/>
                              <a:gd name="connsiteX7" fmla="*/ 2348905 w 2860172"/>
                              <a:gd name="connsiteY7" fmla="*/ 1721466 h 2023853"/>
                              <a:gd name="connsiteX8" fmla="*/ 2280556 w 2860172"/>
                              <a:gd name="connsiteY8" fmla="*/ 1058272 h 2023853"/>
                              <a:gd name="connsiteX9" fmla="*/ 2226338 w 2860172"/>
                              <a:gd name="connsiteY9" fmla="*/ 1103673 h 2023853"/>
                              <a:gd name="connsiteX10" fmla="*/ 0 w 2860172"/>
                              <a:gd name="connsiteY10" fmla="*/ 2023853 h 2023853"/>
                              <a:gd name="connsiteX11" fmla="*/ 1702841 w 2860172"/>
                              <a:gd name="connsiteY11" fmla="*/ 735848 h 2023853"/>
                              <a:gd name="connsiteX12" fmla="*/ 1811294 w 2860172"/>
                              <a:gd name="connsiteY12" fmla="*/ 575004 h 2023853"/>
                              <a:gd name="connsiteX13" fmla="*/ 1151281 w 2860172"/>
                              <a:gd name="connsiteY13" fmla="*/ 506068 h 2023853"/>
                              <a:gd name="connsiteX14" fmla="*/ 2640411 w 2860172"/>
                              <a:gd name="connsiteY14" fmla="*/ 20803 h 2023853"/>
                              <a:gd name="connsiteX15" fmla="*/ 2675299 w 2860172"/>
                              <a:gd name="connsiteY15" fmla="*/ 10454 h 2023853"/>
                              <a:gd name="connsiteX16" fmla="*/ 2723651 w 2860172"/>
                              <a:gd name="connsiteY16" fmla="*/ 817 h 20238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860172" h="2023853">
                                <a:moveTo>
                                  <a:pt x="2723651" y="817"/>
                                </a:moveTo>
                                <a:cubicBezTo>
                                  <a:pt x="2768908" y="-3349"/>
                                  <a:pt x="2804496" y="8545"/>
                                  <a:pt x="2826935" y="33337"/>
                                </a:cubicBezTo>
                                <a:cubicBezTo>
                                  <a:pt x="2828146" y="33729"/>
                                  <a:pt x="2828970" y="34520"/>
                                  <a:pt x="2829774" y="35326"/>
                                </a:cubicBezTo>
                                <a:cubicBezTo>
                                  <a:pt x="2860445" y="66039"/>
                                  <a:pt x="2869482" y="118360"/>
                                  <a:pt x="2849613" y="185007"/>
                                </a:cubicBezTo>
                                <a:lnTo>
                                  <a:pt x="2807494" y="326285"/>
                                </a:lnTo>
                                <a:lnTo>
                                  <a:pt x="2480152" y="1326140"/>
                                </a:lnTo>
                                <a:lnTo>
                                  <a:pt x="2479216" y="1322755"/>
                                </a:lnTo>
                                <a:lnTo>
                                  <a:pt x="2348905" y="1721466"/>
                                </a:lnTo>
                                <a:lnTo>
                                  <a:pt x="2280556" y="1058272"/>
                                </a:lnTo>
                                <a:lnTo>
                                  <a:pt x="2226338" y="1103673"/>
                                </a:lnTo>
                                <a:cubicBezTo>
                                  <a:pt x="1323053" y="1809646"/>
                                  <a:pt x="162385" y="2005519"/>
                                  <a:pt x="0" y="2023853"/>
                                </a:cubicBezTo>
                                <a:cubicBezTo>
                                  <a:pt x="722027" y="1807246"/>
                                  <a:pt x="1311081" y="1275400"/>
                                  <a:pt x="1702841" y="735848"/>
                                </a:cubicBezTo>
                                <a:lnTo>
                                  <a:pt x="1811294" y="575004"/>
                                </a:lnTo>
                                <a:lnTo>
                                  <a:pt x="1151281" y="506068"/>
                                </a:lnTo>
                                <a:lnTo>
                                  <a:pt x="2640411" y="20803"/>
                                </a:lnTo>
                                <a:lnTo>
                                  <a:pt x="2675299" y="10454"/>
                                </a:lnTo>
                                <a:cubicBezTo>
                                  <a:pt x="2692405" y="5379"/>
                                  <a:pt x="2708565" y="2206"/>
                                  <a:pt x="2723651" y="8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_x0000_s1026" o:spid="_x0000_s1026" o:spt="203" style="position:absolute;left:0pt;margin-left:22.4pt;margin-top:14.85pt;height:302.9pt;width:168.55pt;z-index:251672576;mso-width-relative:page;mso-height-relative:page;" coordorigin="6345,20077" coordsize="3371,6058" o:gfxdata="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">
                <o:lock v:ext="edit" aspectratio="f"/>
                <v:shape id="_x0000_s1026" o:spid="_x0000_s1026" o:spt="75" alt="Screenshot_2018-07-05-13-42-12-637_com.chaoxing.m" type="#_x0000_t75" style="position:absolute;left:6512;top:20077;height:6058;width:3204;" filled="f" o:preferrelative="t" stroked="f" coordsize="21600,21600" o:gfxdata="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MFhWK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Screenshot_2018-07-05-13-42-12-637_com.chaoxing.m"/>
                  <o:lock v:ext="edit" aspectratio="t"/>
                </v:shape>
                <v:shape id=" 9" o:spid="_x0000_s1026" o:spt="100" style="position:absolute;left:6345;top:20983;height:285;width:555;v-text-anchor:middle;" fillcolor="#FF0000" filled="t" stroked="f" coordsize="2860172,2023853" o:gfxdata="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" path="m2723651,817c2768908,-3349,2804496,8545,2826935,33337c2828146,33729,2828970,34520,2829774,35326c2860445,66039,2869482,118360,2849613,185007l2807494,326285,2480152,1326140,2479216,1322755,2348905,1721466,2280556,1058272,2226338,1103673c1323053,1809646,162385,2005519,0,2023853c722027,1807246,1311081,1275400,1702841,735848l1811294,575004,1151281,506068,2640411,20803,2675299,10454c2692405,5379,2708565,2206,2723651,817xe">
                  <v:path o:connectlocs="528,0;548,4;549,4;552,26;544,45;481,186;481,186;455,242;442,149;432,155;0,285;330,103;351,80;223,71;512,2;519,1;528,0" o:connectangles="0,0,0,0,0,0,0,0,0,0,0,0,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bookmarkStart w:id="0" w:name="_GoBack"/>
      <w:r w:rsidRPr="00D14376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591F632A" wp14:editId="242C16C7">
                <wp:simplePos x="0" y="0"/>
                <wp:positionH relativeFrom="column">
                  <wp:posOffset>400050</wp:posOffset>
                </wp:positionH>
                <wp:positionV relativeFrom="paragraph">
                  <wp:posOffset>4244340</wp:posOffset>
                </wp:positionV>
                <wp:extent cx="1990090" cy="3926840"/>
                <wp:effectExtent l="0" t="0" r="10160" b="1651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0090" cy="3926840"/>
                          <a:chOff x="6527" y="26464"/>
                          <a:chExt cx="3134" cy="6184"/>
                        </a:xfrm>
                      </wpg:grpSpPr>
                      <pic:pic xmlns:pic="http://schemas.openxmlformats.org/drawingml/2006/picture">
                        <pic:nvPicPr>
                          <pic:cNvPr id="5" name="图片 5" descr="Screenshot_2018-07-05-13-41-40-207_com.chaoxing.m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527" y="26464"/>
                            <a:ext cx="3135" cy="6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 11"/>
                        <wps:cNvSpPr/>
                        <wps:spPr>
                          <a:xfrm>
                            <a:off x="6735" y="27211"/>
                            <a:ext cx="509" cy="374"/>
                          </a:xfrm>
                          <a:custGeom>
                            <a:avLst/>
                            <a:gdLst>
                              <a:gd name="connsiteX0" fmla="*/ 2723651 w 2860172"/>
                              <a:gd name="connsiteY0" fmla="*/ 817 h 2023853"/>
                              <a:gd name="connsiteX1" fmla="*/ 2826935 w 2860172"/>
                              <a:gd name="connsiteY1" fmla="*/ 33337 h 2023853"/>
                              <a:gd name="connsiteX2" fmla="*/ 2829774 w 2860172"/>
                              <a:gd name="connsiteY2" fmla="*/ 35326 h 2023853"/>
                              <a:gd name="connsiteX3" fmla="*/ 2849613 w 2860172"/>
                              <a:gd name="connsiteY3" fmla="*/ 185007 h 2023853"/>
                              <a:gd name="connsiteX4" fmla="*/ 2807494 w 2860172"/>
                              <a:gd name="connsiteY4" fmla="*/ 326285 h 2023853"/>
                              <a:gd name="connsiteX5" fmla="*/ 2480152 w 2860172"/>
                              <a:gd name="connsiteY5" fmla="*/ 1326140 h 2023853"/>
                              <a:gd name="connsiteX6" fmla="*/ 2479216 w 2860172"/>
                              <a:gd name="connsiteY6" fmla="*/ 1322755 h 2023853"/>
                              <a:gd name="connsiteX7" fmla="*/ 2348905 w 2860172"/>
                              <a:gd name="connsiteY7" fmla="*/ 1721466 h 2023853"/>
                              <a:gd name="connsiteX8" fmla="*/ 2280556 w 2860172"/>
                              <a:gd name="connsiteY8" fmla="*/ 1058272 h 2023853"/>
                              <a:gd name="connsiteX9" fmla="*/ 2226338 w 2860172"/>
                              <a:gd name="connsiteY9" fmla="*/ 1103673 h 2023853"/>
                              <a:gd name="connsiteX10" fmla="*/ 0 w 2860172"/>
                              <a:gd name="connsiteY10" fmla="*/ 2023853 h 2023853"/>
                              <a:gd name="connsiteX11" fmla="*/ 1702841 w 2860172"/>
                              <a:gd name="connsiteY11" fmla="*/ 735848 h 2023853"/>
                              <a:gd name="connsiteX12" fmla="*/ 1811294 w 2860172"/>
                              <a:gd name="connsiteY12" fmla="*/ 575004 h 2023853"/>
                              <a:gd name="connsiteX13" fmla="*/ 1151281 w 2860172"/>
                              <a:gd name="connsiteY13" fmla="*/ 506068 h 2023853"/>
                              <a:gd name="connsiteX14" fmla="*/ 2640411 w 2860172"/>
                              <a:gd name="connsiteY14" fmla="*/ 20803 h 2023853"/>
                              <a:gd name="connsiteX15" fmla="*/ 2675299 w 2860172"/>
                              <a:gd name="connsiteY15" fmla="*/ 10454 h 2023853"/>
                              <a:gd name="connsiteX16" fmla="*/ 2723651 w 2860172"/>
                              <a:gd name="connsiteY16" fmla="*/ 817 h 20238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860172" h="2023853">
                                <a:moveTo>
                                  <a:pt x="2723651" y="817"/>
                                </a:moveTo>
                                <a:cubicBezTo>
                                  <a:pt x="2768908" y="-3349"/>
                                  <a:pt x="2804496" y="8545"/>
                                  <a:pt x="2826935" y="33337"/>
                                </a:cubicBezTo>
                                <a:cubicBezTo>
                                  <a:pt x="2828146" y="33729"/>
                                  <a:pt x="2828970" y="34520"/>
                                  <a:pt x="2829774" y="35326"/>
                                </a:cubicBezTo>
                                <a:cubicBezTo>
                                  <a:pt x="2860445" y="66039"/>
                                  <a:pt x="2869482" y="118360"/>
                                  <a:pt x="2849613" y="185007"/>
                                </a:cubicBezTo>
                                <a:lnTo>
                                  <a:pt x="2807494" y="326285"/>
                                </a:lnTo>
                                <a:lnTo>
                                  <a:pt x="2480152" y="1326140"/>
                                </a:lnTo>
                                <a:lnTo>
                                  <a:pt x="2479216" y="1322755"/>
                                </a:lnTo>
                                <a:lnTo>
                                  <a:pt x="2348905" y="1721466"/>
                                </a:lnTo>
                                <a:lnTo>
                                  <a:pt x="2280556" y="1058272"/>
                                </a:lnTo>
                                <a:lnTo>
                                  <a:pt x="2226338" y="1103673"/>
                                </a:lnTo>
                                <a:cubicBezTo>
                                  <a:pt x="1323053" y="1809646"/>
                                  <a:pt x="162385" y="2005519"/>
                                  <a:pt x="0" y="2023853"/>
                                </a:cubicBezTo>
                                <a:cubicBezTo>
                                  <a:pt x="722027" y="1807246"/>
                                  <a:pt x="1311081" y="1275400"/>
                                  <a:pt x="1702841" y="735848"/>
                                </a:cubicBezTo>
                                <a:lnTo>
                                  <a:pt x="1811294" y="575004"/>
                                </a:lnTo>
                                <a:lnTo>
                                  <a:pt x="1151281" y="506068"/>
                                </a:lnTo>
                                <a:lnTo>
                                  <a:pt x="2640411" y="20803"/>
                                </a:lnTo>
                                <a:lnTo>
                                  <a:pt x="2675299" y="10454"/>
                                </a:lnTo>
                                <a:cubicBezTo>
                                  <a:pt x="2692405" y="5379"/>
                                  <a:pt x="2708565" y="2206"/>
                                  <a:pt x="2723651" y="8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_x0000_s1026" o:spid="_x0000_s1026" o:spt="203" style="position:absolute;left:0pt;margin-left:31.5pt;margin-top:334.2pt;height:309.2pt;width:156.7pt;z-index:251673600;mso-width-relative:page;mso-height-relative:page;" coordorigin="6527,26464" coordsize="3134,6184" o:gfxdata="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">
                <o:lock v:ext="edit" aspectratio="f"/>
                <v:shape id="_x0000_s1026" o:spid="_x0000_s1026" o:spt="75" alt="Screenshot_2018-07-05-13-41-40-207_com.chaoxing.m" type="#_x0000_t75" style="position:absolute;left:6527;top:26464;height:6185;width:3135;" filled="f" o:preferrelative="t" stroked="f" coordsize="21600,21600" o:gfxdata="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hJtw+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" o:title=""/>
                  <o:lock v:ext="edit" aspectratio="t"/>
                </v:shape>
                <v:shape id=" 11" o:spid="_x0000_s1026" o:spt="100" style="position:absolute;left:6735;top:27211;height:374;width:509;v-text-anchor:middle;" fillcolor="#FF0000" filled="t" stroked="f" coordsize="2860172,2023853" o:gfxdata="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" path="m2723651,817c2768908,-3349,2804496,8545,2826935,33337c2828146,33729,2828970,34520,2829774,35326c2860445,66039,2869482,118360,2849613,185007l2807494,326285,2480152,1326140,2479216,1322755,2348905,1721466,2280556,1058272,2226338,1103673c1323053,1809646,162385,2005519,0,2023853c722027,1807246,1311081,1275400,1702841,735848l1811294,575004,1151281,506068,2640411,20803,2675299,10454c2692405,5379,2708565,2206,2723651,817xe">
                  <v:path o:connectlocs="484,0;503,6;503,6;507,34;499,60;441,245;441,244;418,318;405,195;396,203;0,374;303,135;322,106;204,93;469,3;476,1;484,0" o:connectangles="0,0,0,0,0,0,0,0,0,0,0,0,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bookmarkEnd w:id="0"/>
      <w:r w:rsidRPr="00D14376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4A72A5F0" wp14:editId="2B54B344">
                <wp:simplePos x="0" y="0"/>
                <wp:positionH relativeFrom="column">
                  <wp:posOffset>2922905</wp:posOffset>
                </wp:positionH>
                <wp:positionV relativeFrom="paragraph">
                  <wp:posOffset>203200</wp:posOffset>
                </wp:positionV>
                <wp:extent cx="2081530" cy="3769360"/>
                <wp:effectExtent l="0" t="0" r="13970" b="2540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1530" cy="3769360"/>
                          <a:chOff x="10500" y="20100"/>
                          <a:chExt cx="3278" cy="5936"/>
                        </a:xfrm>
                      </wpg:grpSpPr>
                      <pic:pic xmlns:pic="http://schemas.openxmlformats.org/drawingml/2006/picture">
                        <pic:nvPicPr>
                          <pic:cNvPr id="10" name="图片 2" descr="Screenshot_2018-07-05-13-42-39-799_com.chaoxing.m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20100"/>
                            <a:ext cx="3111" cy="5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 10"/>
                        <wps:cNvSpPr/>
                        <wps:spPr>
                          <a:xfrm>
                            <a:off x="10500" y="21583"/>
                            <a:ext cx="780" cy="255"/>
                          </a:xfrm>
                          <a:custGeom>
                            <a:avLst/>
                            <a:gdLst>
                              <a:gd name="connsiteX0" fmla="*/ 2723651 w 2860172"/>
                              <a:gd name="connsiteY0" fmla="*/ 817 h 2023853"/>
                              <a:gd name="connsiteX1" fmla="*/ 2826935 w 2860172"/>
                              <a:gd name="connsiteY1" fmla="*/ 33337 h 2023853"/>
                              <a:gd name="connsiteX2" fmla="*/ 2829774 w 2860172"/>
                              <a:gd name="connsiteY2" fmla="*/ 35326 h 2023853"/>
                              <a:gd name="connsiteX3" fmla="*/ 2849613 w 2860172"/>
                              <a:gd name="connsiteY3" fmla="*/ 185007 h 2023853"/>
                              <a:gd name="connsiteX4" fmla="*/ 2807494 w 2860172"/>
                              <a:gd name="connsiteY4" fmla="*/ 326285 h 2023853"/>
                              <a:gd name="connsiteX5" fmla="*/ 2480152 w 2860172"/>
                              <a:gd name="connsiteY5" fmla="*/ 1326140 h 2023853"/>
                              <a:gd name="connsiteX6" fmla="*/ 2479216 w 2860172"/>
                              <a:gd name="connsiteY6" fmla="*/ 1322755 h 2023853"/>
                              <a:gd name="connsiteX7" fmla="*/ 2348905 w 2860172"/>
                              <a:gd name="connsiteY7" fmla="*/ 1721466 h 2023853"/>
                              <a:gd name="connsiteX8" fmla="*/ 2280556 w 2860172"/>
                              <a:gd name="connsiteY8" fmla="*/ 1058272 h 2023853"/>
                              <a:gd name="connsiteX9" fmla="*/ 2226338 w 2860172"/>
                              <a:gd name="connsiteY9" fmla="*/ 1103673 h 2023853"/>
                              <a:gd name="connsiteX10" fmla="*/ 0 w 2860172"/>
                              <a:gd name="connsiteY10" fmla="*/ 2023853 h 2023853"/>
                              <a:gd name="connsiteX11" fmla="*/ 1702841 w 2860172"/>
                              <a:gd name="connsiteY11" fmla="*/ 735848 h 2023853"/>
                              <a:gd name="connsiteX12" fmla="*/ 1811294 w 2860172"/>
                              <a:gd name="connsiteY12" fmla="*/ 575004 h 2023853"/>
                              <a:gd name="connsiteX13" fmla="*/ 1151281 w 2860172"/>
                              <a:gd name="connsiteY13" fmla="*/ 506068 h 2023853"/>
                              <a:gd name="connsiteX14" fmla="*/ 2640411 w 2860172"/>
                              <a:gd name="connsiteY14" fmla="*/ 20803 h 2023853"/>
                              <a:gd name="connsiteX15" fmla="*/ 2675299 w 2860172"/>
                              <a:gd name="connsiteY15" fmla="*/ 10454 h 2023853"/>
                              <a:gd name="connsiteX16" fmla="*/ 2723651 w 2860172"/>
                              <a:gd name="connsiteY16" fmla="*/ 817 h 20238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860172" h="2023853">
                                <a:moveTo>
                                  <a:pt x="2723651" y="817"/>
                                </a:moveTo>
                                <a:cubicBezTo>
                                  <a:pt x="2768908" y="-3349"/>
                                  <a:pt x="2804496" y="8545"/>
                                  <a:pt x="2826935" y="33337"/>
                                </a:cubicBezTo>
                                <a:cubicBezTo>
                                  <a:pt x="2828146" y="33729"/>
                                  <a:pt x="2828970" y="34520"/>
                                  <a:pt x="2829774" y="35326"/>
                                </a:cubicBezTo>
                                <a:cubicBezTo>
                                  <a:pt x="2860445" y="66039"/>
                                  <a:pt x="2869482" y="118360"/>
                                  <a:pt x="2849613" y="185007"/>
                                </a:cubicBezTo>
                                <a:lnTo>
                                  <a:pt x="2807494" y="326285"/>
                                </a:lnTo>
                                <a:lnTo>
                                  <a:pt x="2480152" y="1326140"/>
                                </a:lnTo>
                                <a:lnTo>
                                  <a:pt x="2479216" y="1322755"/>
                                </a:lnTo>
                                <a:lnTo>
                                  <a:pt x="2348905" y="1721466"/>
                                </a:lnTo>
                                <a:lnTo>
                                  <a:pt x="2280556" y="1058272"/>
                                </a:lnTo>
                                <a:lnTo>
                                  <a:pt x="2226338" y="1103673"/>
                                </a:lnTo>
                                <a:cubicBezTo>
                                  <a:pt x="1323053" y="1809646"/>
                                  <a:pt x="162385" y="2005519"/>
                                  <a:pt x="0" y="2023853"/>
                                </a:cubicBezTo>
                                <a:cubicBezTo>
                                  <a:pt x="722027" y="1807246"/>
                                  <a:pt x="1311081" y="1275400"/>
                                  <a:pt x="1702841" y="735848"/>
                                </a:cubicBezTo>
                                <a:lnTo>
                                  <a:pt x="1811294" y="575004"/>
                                </a:lnTo>
                                <a:lnTo>
                                  <a:pt x="1151281" y="506068"/>
                                </a:lnTo>
                                <a:lnTo>
                                  <a:pt x="2640411" y="20803"/>
                                </a:lnTo>
                                <a:lnTo>
                                  <a:pt x="2675299" y="10454"/>
                                </a:lnTo>
                                <a:cubicBezTo>
                                  <a:pt x="2692405" y="5379"/>
                                  <a:pt x="2708565" y="2206"/>
                                  <a:pt x="2723651" y="8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group id="_x0000_s1026" o:spid="_x0000_s1026" o:spt="203" style="position:absolute;left:0pt;margin-left:230.15pt;margin-top:16pt;height:296.8pt;width:163.9pt;z-index:251672576;mso-width-relative:page;mso-height-relative:page;" coordorigin="10500,20100" coordsize="3278,5936" o:gfxdata="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omDr62AAAAIQEA&#10;ABkAAABkcnMvX3JlbHMvZTJvRG9jLnhtbC5yZWxzhY9BasMwEEX3hdxBzD6WnUUoxbI3oeBtSA4w&#10;SGNZxBoJSS317SPIJoFAl/M//z2mH//8Kn4pZRdYQde0IIh1MI6tguvle/8JIhdkg2tgUrBRhnHY&#10;ffRnWrHUUV5czKJSOCtYSolfUma9kMfchEhcmzkkj6WeycqI+oaW5KFtjzI9M2B4YYrJKEiT6UBc&#10;tljN/7PDPDtNp6B/PHF5o5DOV3cFYrJUFHgyDh9h10S2IIdevjw23AF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">
                <o:lock v:ext="edit" aspectratio="f"/>
                <v:shape id="_x0000_s1026" o:spid="_x0000_s1026" o:spt="75" alt="Screenshot_2018-07-05-13-42-39-799_com.chaoxing.m" type="#_x0000_t75" style="position:absolute;left:10668;top:20100;height:5936;width:3111;" filled="f" o:preferrelative="t" stroked="f" coordsize="21600,21600" o:gfxdata="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DvU7C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" o:title="Screenshot_2018-07-05-13-42-39-799_com.chaoxing.m"/>
                  <o:lock v:ext="edit" aspectratio="t"/>
                </v:shape>
                <v:shape id=" 10" o:spid="_x0000_s1026" o:spt="100" style="position:absolute;left:10500;top:21583;height:255;width:780;v-text-anchor:middle;" fillcolor="#FF0000" filled="t" stroked="f" coordsize="2860172,2023853" o:gfxdata="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" path="m2723651,817c2768908,-3349,2804496,8545,2826935,33337c2828146,33729,2828970,34520,2829774,35326c2860445,66039,2869482,118360,2849613,185007l2807494,326285,2480152,1326140,2479216,1322755,2348905,1721466,2280556,1058272,2226338,1103673c1323053,1809646,162385,2005519,0,2023853c722027,1807246,1311081,1275400,1702841,735848l1811294,575004,1151281,506068,2640411,20803,2675299,10454c2692405,5379,2708565,2206,2723651,817xe">
                  <v:path o:connectlocs="742,0;770,4;771,4;777,23;765,41;676,167;676,166;640,216;621,133;607,139;0,255;464,92;493,72;313,63;720,2;729,1;742,0" o:connectangles="0,0,0,0,0,0,0,0,0,0,0,0,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 w:rsidR="00634EC8" w:rsidRPr="00D14376" w:rsidRDefault="00634EC8">
      <w:pPr>
        <w:rPr>
          <w:sz w:val="28"/>
          <w:szCs w:val="28"/>
        </w:rPr>
      </w:pPr>
    </w:p>
    <w:p w:rsidR="00634EC8" w:rsidRPr="00D14376" w:rsidRDefault="00634EC8">
      <w:pPr>
        <w:ind w:firstLine="283"/>
        <w:jc w:val="left"/>
        <w:rPr>
          <w:sz w:val="28"/>
          <w:szCs w:val="28"/>
        </w:rPr>
      </w:pPr>
    </w:p>
    <w:p w:rsidR="00634EC8" w:rsidRPr="00D14376" w:rsidRDefault="00634EC8">
      <w:pPr>
        <w:ind w:firstLine="283"/>
        <w:jc w:val="left"/>
        <w:rPr>
          <w:sz w:val="28"/>
          <w:szCs w:val="28"/>
        </w:rPr>
      </w:pPr>
    </w:p>
    <w:p w:rsidR="00634EC8" w:rsidRPr="00D14376" w:rsidRDefault="00634EC8">
      <w:pPr>
        <w:ind w:firstLine="283"/>
        <w:jc w:val="left"/>
        <w:rPr>
          <w:sz w:val="28"/>
          <w:szCs w:val="28"/>
        </w:rPr>
      </w:pPr>
    </w:p>
    <w:p w:rsidR="00634EC8" w:rsidRPr="00D14376" w:rsidRDefault="00634EC8">
      <w:pPr>
        <w:ind w:firstLine="283"/>
        <w:jc w:val="left"/>
        <w:rPr>
          <w:sz w:val="28"/>
          <w:szCs w:val="28"/>
        </w:rPr>
      </w:pPr>
    </w:p>
    <w:p w:rsidR="00634EC8" w:rsidRPr="00D14376" w:rsidRDefault="00634EC8">
      <w:pPr>
        <w:ind w:firstLine="283"/>
        <w:jc w:val="left"/>
        <w:rPr>
          <w:sz w:val="28"/>
          <w:szCs w:val="28"/>
        </w:rPr>
      </w:pPr>
    </w:p>
    <w:p w:rsidR="00634EC8" w:rsidRPr="00D14376" w:rsidRDefault="00634EC8">
      <w:pPr>
        <w:ind w:firstLine="283"/>
        <w:jc w:val="left"/>
        <w:rPr>
          <w:sz w:val="28"/>
          <w:szCs w:val="28"/>
        </w:rPr>
      </w:pPr>
    </w:p>
    <w:p w:rsidR="00634EC8" w:rsidRPr="00D14376" w:rsidRDefault="00634EC8">
      <w:pPr>
        <w:ind w:firstLine="283"/>
        <w:jc w:val="left"/>
        <w:rPr>
          <w:sz w:val="28"/>
          <w:szCs w:val="28"/>
        </w:rPr>
      </w:pPr>
    </w:p>
    <w:p w:rsidR="00634EC8" w:rsidRPr="00D14376" w:rsidRDefault="00634EC8">
      <w:pPr>
        <w:ind w:firstLine="283"/>
        <w:jc w:val="left"/>
        <w:rPr>
          <w:sz w:val="28"/>
          <w:szCs w:val="28"/>
        </w:rPr>
      </w:pPr>
    </w:p>
    <w:p w:rsidR="00634EC8" w:rsidRPr="00D14376" w:rsidRDefault="00634EC8">
      <w:pPr>
        <w:ind w:firstLine="283"/>
        <w:jc w:val="left"/>
        <w:rPr>
          <w:sz w:val="28"/>
          <w:szCs w:val="28"/>
        </w:rPr>
      </w:pPr>
    </w:p>
    <w:p w:rsidR="00634EC8" w:rsidRPr="00D14376" w:rsidRDefault="00634EC8">
      <w:pPr>
        <w:ind w:firstLine="283"/>
        <w:jc w:val="left"/>
        <w:rPr>
          <w:sz w:val="28"/>
          <w:szCs w:val="28"/>
        </w:rPr>
      </w:pPr>
    </w:p>
    <w:p w:rsidR="00634EC8" w:rsidRPr="00D14376" w:rsidRDefault="00634EC8">
      <w:pPr>
        <w:ind w:firstLine="283"/>
        <w:jc w:val="left"/>
        <w:rPr>
          <w:sz w:val="28"/>
          <w:szCs w:val="28"/>
        </w:rPr>
      </w:pPr>
    </w:p>
    <w:p w:rsidR="00634EC8" w:rsidRPr="00D14376" w:rsidRDefault="00634EC8">
      <w:pPr>
        <w:ind w:firstLine="283"/>
        <w:jc w:val="left"/>
        <w:rPr>
          <w:sz w:val="28"/>
          <w:szCs w:val="28"/>
        </w:rPr>
      </w:pPr>
    </w:p>
    <w:p w:rsidR="00634EC8" w:rsidRPr="00D14376" w:rsidRDefault="00634EC8">
      <w:pPr>
        <w:ind w:firstLine="283"/>
        <w:jc w:val="left"/>
        <w:rPr>
          <w:sz w:val="28"/>
          <w:szCs w:val="28"/>
        </w:rPr>
      </w:pPr>
    </w:p>
    <w:p w:rsidR="00634EC8" w:rsidRPr="00D14376" w:rsidRDefault="00634EC8">
      <w:pPr>
        <w:ind w:firstLine="283"/>
        <w:jc w:val="left"/>
        <w:rPr>
          <w:sz w:val="28"/>
          <w:szCs w:val="28"/>
        </w:rPr>
      </w:pPr>
    </w:p>
    <w:p w:rsidR="00634EC8" w:rsidRPr="00D14376" w:rsidRDefault="00634EC8">
      <w:pPr>
        <w:ind w:firstLine="283"/>
        <w:jc w:val="left"/>
        <w:rPr>
          <w:sz w:val="28"/>
          <w:szCs w:val="28"/>
        </w:rPr>
      </w:pPr>
    </w:p>
    <w:p w:rsidR="00634EC8" w:rsidRPr="00D14376" w:rsidRDefault="00634EC8">
      <w:pPr>
        <w:ind w:firstLine="283"/>
        <w:jc w:val="left"/>
        <w:rPr>
          <w:sz w:val="28"/>
          <w:szCs w:val="28"/>
        </w:rPr>
      </w:pPr>
    </w:p>
    <w:sectPr w:rsidR="00634EC8" w:rsidRPr="00D143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8E63C6"/>
    <w:rsid w:val="00634EC8"/>
    <w:rsid w:val="00753A06"/>
    <w:rsid w:val="00D14376"/>
    <w:rsid w:val="00DB33E6"/>
    <w:rsid w:val="5D8E63C6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D1437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D14376"/>
    <w:rPr>
      <w:b/>
      <w:bCs/>
      <w:kern w:val="44"/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D1437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D14376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5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22</TotalTime>
  <Pages>1</Pages>
  <Words>36</Words>
  <Characters>211</Characters>
  <Application>Microsoft Office Word</Application>
  <DocSecurity>0</DocSecurity>
  <Lines>1</Lines>
  <Paragraphs>1</Paragraphs>
  <ScaleCrop>false</ScaleCrop>
  <Company>Sky123.Org</Company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阿豆</dc:creator>
  <cp:lastModifiedBy>芮青</cp:lastModifiedBy>
  <cp:revision>5</cp:revision>
  <dcterms:created xsi:type="dcterms:W3CDTF">2018-07-05T05:52:00Z</dcterms:created>
  <dcterms:modified xsi:type="dcterms:W3CDTF">2018-07-05T07:42:00Z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